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C8798" w14:textId="639E2B85" w:rsidR="0035736F" w:rsidRDefault="00346E62">
      <w:pPr>
        <w:pStyle w:val="Rubrik2"/>
      </w:pPr>
      <w:r>
        <w:t xml:space="preserve">Dagordning till årsmötet </w:t>
      </w:r>
      <w:r>
        <w:t>den 2022.03.17 kl. 18.30</w:t>
      </w:r>
    </w:p>
    <w:p w14:paraId="2B3ADABD" w14:textId="77777777" w:rsidR="0035736F" w:rsidRDefault="0035736F">
      <w:pPr>
        <w:pStyle w:val="Standard"/>
        <w:rPr>
          <w:sz w:val="24"/>
          <w:szCs w:val="24"/>
        </w:rPr>
      </w:pPr>
    </w:p>
    <w:p w14:paraId="0BE65CB4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1. Årsmötets öppnande.</w:t>
      </w:r>
    </w:p>
    <w:p w14:paraId="1F7F2947" w14:textId="77777777" w:rsidR="0035736F" w:rsidRDefault="0035736F">
      <w:pPr>
        <w:pStyle w:val="Standard"/>
        <w:rPr>
          <w:sz w:val="24"/>
          <w:szCs w:val="24"/>
        </w:rPr>
      </w:pPr>
    </w:p>
    <w:p w14:paraId="6C5F51FF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2. Val av ordförande och sekreterare för årsmötet.</w:t>
      </w:r>
    </w:p>
    <w:p w14:paraId="1FD98F3C" w14:textId="77777777" w:rsidR="0035736F" w:rsidRDefault="0035736F">
      <w:pPr>
        <w:pStyle w:val="Standard"/>
        <w:rPr>
          <w:sz w:val="24"/>
          <w:szCs w:val="24"/>
        </w:rPr>
      </w:pPr>
    </w:p>
    <w:p w14:paraId="7858C457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3. Upprättande av förteckning av närvarande medlemmar</w:t>
      </w:r>
    </w:p>
    <w:p w14:paraId="00712BC1" w14:textId="77777777" w:rsidR="0035736F" w:rsidRDefault="0035736F">
      <w:pPr>
        <w:pStyle w:val="Standard"/>
        <w:rPr>
          <w:sz w:val="24"/>
          <w:szCs w:val="24"/>
        </w:rPr>
      </w:pPr>
    </w:p>
    <w:p w14:paraId="10A83F31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4. Val av två justeringsmän.</w:t>
      </w:r>
    </w:p>
    <w:p w14:paraId="218CF77F" w14:textId="77777777" w:rsidR="0035736F" w:rsidRDefault="0035736F">
      <w:pPr>
        <w:pStyle w:val="Standard"/>
        <w:rPr>
          <w:sz w:val="24"/>
          <w:szCs w:val="24"/>
        </w:rPr>
      </w:pPr>
    </w:p>
    <w:p w14:paraId="37FF870F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5. Fråga om </w:t>
      </w:r>
      <w:r>
        <w:rPr>
          <w:sz w:val="24"/>
          <w:szCs w:val="24"/>
        </w:rPr>
        <w:t>kallelse behörigen skett.</w:t>
      </w:r>
    </w:p>
    <w:p w14:paraId="60ED2A51" w14:textId="77777777" w:rsidR="0035736F" w:rsidRDefault="0035736F">
      <w:pPr>
        <w:pStyle w:val="Standard"/>
        <w:rPr>
          <w:sz w:val="24"/>
          <w:szCs w:val="24"/>
        </w:rPr>
      </w:pPr>
    </w:p>
    <w:p w14:paraId="057D621C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6. Styrelsens årsredovisning. Verksamhetsberättelse</w:t>
      </w:r>
    </w:p>
    <w:p w14:paraId="3629893D" w14:textId="77777777" w:rsidR="0035736F" w:rsidRDefault="0035736F">
      <w:pPr>
        <w:pStyle w:val="Standard"/>
        <w:rPr>
          <w:sz w:val="24"/>
          <w:szCs w:val="24"/>
        </w:rPr>
      </w:pPr>
    </w:p>
    <w:p w14:paraId="7282C46C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7. Revisorernas berättelse.</w:t>
      </w:r>
    </w:p>
    <w:p w14:paraId="1DB64638" w14:textId="77777777" w:rsidR="0035736F" w:rsidRDefault="0035736F">
      <w:pPr>
        <w:pStyle w:val="Standard"/>
        <w:rPr>
          <w:sz w:val="24"/>
          <w:szCs w:val="24"/>
        </w:rPr>
      </w:pPr>
    </w:p>
    <w:p w14:paraId="74B083DE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8. Beslut om fastställande av resultaträkning och balansräkning.</w:t>
      </w:r>
    </w:p>
    <w:p w14:paraId="32BFDE53" w14:textId="77777777" w:rsidR="0035736F" w:rsidRDefault="0035736F">
      <w:pPr>
        <w:pStyle w:val="Standard"/>
        <w:rPr>
          <w:sz w:val="24"/>
          <w:szCs w:val="24"/>
        </w:rPr>
      </w:pPr>
    </w:p>
    <w:p w14:paraId="05C0E79A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9. Beslut i anledning av föreningens vinst eller förlust enligt den </w:t>
      </w:r>
      <w:r>
        <w:rPr>
          <w:sz w:val="24"/>
          <w:szCs w:val="24"/>
        </w:rPr>
        <w:t>fastställda</w:t>
      </w:r>
    </w:p>
    <w:p w14:paraId="5481C36E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    balansräkningen.</w:t>
      </w:r>
    </w:p>
    <w:p w14:paraId="11332D8D" w14:textId="77777777" w:rsidR="0035736F" w:rsidRDefault="0035736F">
      <w:pPr>
        <w:pStyle w:val="Standard"/>
        <w:rPr>
          <w:sz w:val="24"/>
          <w:szCs w:val="24"/>
        </w:rPr>
      </w:pPr>
    </w:p>
    <w:p w14:paraId="736744D9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10. Beslut om ansvarsfrihet för styrelsen.</w:t>
      </w:r>
    </w:p>
    <w:p w14:paraId="5BC935BC" w14:textId="77777777" w:rsidR="0035736F" w:rsidRDefault="0035736F">
      <w:pPr>
        <w:pStyle w:val="Standard"/>
        <w:rPr>
          <w:sz w:val="24"/>
          <w:szCs w:val="24"/>
        </w:rPr>
      </w:pPr>
    </w:p>
    <w:p w14:paraId="511F65B5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11. Valberedningens redovisning.</w:t>
      </w:r>
    </w:p>
    <w:p w14:paraId="3C8DA69F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Val av ordförande/kassör. Väljes växelvis vartannat år.</w:t>
      </w:r>
    </w:p>
    <w:p w14:paraId="213E01BF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I tur att avgå ordföranden;</w:t>
      </w:r>
    </w:p>
    <w:p w14:paraId="62D5CA03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Karin Åhström</w:t>
      </w:r>
    </w:p>
    <w:p w14:paraId="3EB3B5D3" w14:textId="77777777" w:rsidR="0035736F" w:rsidRDefault="0035736F">
      <w:pPr>
        <w:pStyle w:val="Standard"/>
        <w:rPr>
          <w:sz w:val="24"/>
          <w:szCs w:val="24"/>
        </w:rPr>
      </w:pPr>
    </w:p>
    <w:p w14:paraId="0F53263D" w14:textId="77777777" w:rsidR="0035736F" w:rsidRDefault="0035736F">
      <w:pPr>
        <w:pStyle w:val="Standard"/>
        <w:rPr>
          <w:sz w:val="24"/>
          <w:szCs w:val="24"/>
        </w:rPr>
      </w:pPr>
    </w:p>
    <w:p w14:paraId="03EEA9B0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12. Val av övriga styrelseledamöter och suppl</w:t>
      </w:r>
      <w:r>
        <w:rPr>
          <w:sz w:val="24"/>
          <w:szCs w:val="24"/>
        </w:rPr>
        <w:t>eanter på 1 år</w:t>
      </w:r>
    </w:p>
    <w:p w14:paraId="75F068E6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Ledamot i tur att avgå;</w:t>
      </w:r>
    </w:p>
    <w:p w14:paraId="22F546F4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Arto Tanskanen vice ordföranden</w:t>
      </w:r>
    </w:p>
    <w:p w14:paraId="36AFBACF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Fredrik Carlqvist</w:t>
      </w:r>
    </w:p>
    <w:p w14:paraId="0E9E6B92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Monica Thilander</w:t>
      </w:r>
    </w:p>
    <w:p w14:paraId="6E9187BE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Anders Jarmar</w:t>
      </w:r>
    </w:p>
    <w:p w14:paraId="60117DB5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Erik Ljungholm</w:t>
      </w:r>
    </w:p>
    <w:p w14:paraId="1A1061FF" w14:textId="77777777" w:rsidR="0035736F" w:rsidRDefault="0035736F">
      <w:pPr>
        <w:pStyle w:val="Standard"/>
        <w:rPr>
          <w:sz w:val="24"/>
          <w:szCs w:val="24"/>
        </w:rPr>
      </w:pPr>
    </w:p>
    <w:p w14:paraId="018C33EE" w14:textId="77777777" w:rsidR="0035736F" w:rsidRDefault="0035736F">
      <w:pPr>
        <w:pStyle w:val="Standard"/>
        <w:rPr>
          <w:sz w:val="24"/>
          <w:szCs w:val="24"/>
        </w:rPr>
      </w:pPr>
    </w:p>
    <w:p w14:paraId="7AB0DF17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Monica Thilander avgår</w:t>
      </w:r>
    </w:p>
    <w:p w14:paraId="6E6B66F2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Övriga föreslås omval</w:t>
      </w:r>
    </w:p>
    <w:p w14:paraId="29594561" w14:textId="77777777" w:rsidR="0035736F" w:rsidRDefault="0035736F">
      <w:pPr>
        <w:pStyle w:val="Standard"/>
        <w:rPr>
          <w:sz w:val="24"/>
          <w:szCs w:val="24"/>
        </w:rPr>
      </w:pPr>
    </w:p>
    <w:p w14:paraId="60C770A1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Suppleant i tur att avgå</w:t>
      </w:r>
    </w:p>
    <w:p w14:paraId="5E38BAE3" w14:textId="77777777" w:rsidR="0035736F" w:rsidRDefault="0035736F">
      <w:pPr>
        <w:pStyle w:val="Standard"/>
        <w:rPr>
          <w:sz w:val="24"/>
          <w:szCs w:val="24"/>
        </w:rPr>
      </w:pPr>
    </w:p>
    <w:p w14:paraId="41666D9B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Eva Tanskanen föreslås omval</w:t>
      </w:r>
    </w:p>
    <w:p w14:paraId="1187B6AB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Ulla-Britt Norman </w:t>
      </w:r>
      <w:r>
        <w:rPr>
          <w:sz w:val="24"/>
          <w:szCs w:val="24"/>
        </w:rPr>
        <w:t>omval</w:t>
      </w:r>
    </w:p>
    <w:p w14:paraId="1E776C0E" w14:textId="77777777" w:rsidR="0035736F" w:rsidRDefault="0035736F">
      <w:pPr>
        <w:pStyle w:val="Standard"/>
        <w:rPr>
          <w:sz w:val="24"/>
          <w:szCs w:val="24"/>
        </w:rPr>
      </w:pPr>
    </w:p>
    <w:p w14:paraId="667915D2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Nya ledamöter enligt valberedningens förslag</w:t>
      </w:r>
    </w:p>
    <w:p w14:paraId="4E471718" w14:textId="77777777" w:rsidR="0035736F" w:rsidRDefault="0035736F">
      <w:pPr>
        <w:pStyle w:val="Standard"/>
        <w:rPr>
          <w:sz w:val="24"/>
          <w:szCs w:val="24"/>
        </w:rPr>
      </w:pPr>
    </w:p>
    <w:p w14:paraId="184DCC96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13. a) Val av 2 revisorer 1 år.</w:t>
      </w:r>
    </w:p>
    <w:p w14:paraId="7BAE5A4D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I tur att avgå; Nils Engerdahl, Evald Mattsson</w:t>
      </w:r>
    </w:p>
    <w:p w14:paraId="6ACB2492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Föreslås omval</w:t>
      </w:r>
    </w:p>
    <w:p w14:paraId="0E46E4C3" w14:textId="77777777" w:rsidR="0035736F" w:rsidRDefault="0035736F">
      <w:pPr>
        <w:pStyle w:val="Standard"/>
        <w:rPr>
          <w:sz w:val="24"/>
          <w:szCs w:val="24"/>
        </w:rPr>
      </w:pPr>
    </w:p>
    <w:p w14:paraId="50C2B9B9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b) Val av </w:t>
      </w:r>
      <w:proofErr w:type="gramStart"/>
      <w:r>
        <w:rPr>
          <w:sz w:val="24"/>
          <w:szCs w:val="24"/>
        </w:rPr>
        <w:t>1 stycken</w:t>
      </w:r>
      <w:proofErr w:type="gramEnd"/>
      <w:r>
        <w:rPr>
          <w:sz w:val="24"/>
          <w:szCs w:val="24"/>
        </w:rPr>
        <w:t xml:space="preserve"> revisorssuppleant 1 år.</w:t>
      </w:r>
    </w:p>
    <w:p w14:paraId="595BC07A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I tur att avgå; Arno Unge</w:t>
      </w:r>
    </w:p>
    <w:p w14:paraId="2FF3F318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Föreslås omval</w:t>
      </w:r>
    </w:p>
    <w:p w14:paraId="3CC1B357" w14:textId="77777777" w:rsidR="0035736F" w:rsidRDefault="0035736F">
      <w:pPr>
        <w:pStyle w:val="Standard"/>
        <w:rPr>
          <w:sz w:val="24"/>
          <w:szCs w:val="24"/>
        </w:rPr>
      </w:pPr>
    </w:p>
    <w:p w14:paraId="6E09DF5A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14. Val av </w:t>
      </w:r>
      <w:r>
        <w:rPr>
          <w:sz w:val="24"/>
          <w:szCs w:val="24"/>
        </w:rPr>
        <w:t>valberedning</w:t>
      </w:r>
    </w:p>
    <w:p w14:paraId="0BCA7C3B" w14:textId="77777777" w:rsidR="0035736F" w:rsidRDefault="0035736F">
      <w:pPr>
        <w:pStyle w:val="Standard"/>
        <w:rPr>
          <w:sz w:val="24"/>
          <w:szCs w:val="24"/>
        </w:rPr>
      </w:pPr>
    </w:p>
    <w:p w14:paraId="720C92B6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15. Övriga ärenden. Inga inkomna motioner.</w:t>
      </w:r>
    </w:p>
    <w:p w14:paraId="6765418E" w14:textId="77777777" w:rsidR="0035736F" w:rsidRDefault="0035736F">
      <w:pPr>
        <w:pStyle w:val="Standard"/>
        <w:rPr>
          <w:sz w:val="24"/>
          <w:szCs w:val="24"/>
        </w:rPr>
      </w:pPr>
    </w:p>
    <w:p w14:paraId="7BB16A89" w14:textId="463E45CA" w:rsidR="0035736F" w:rsidRDefault="000053D0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346E62">
        <w:rPr>
          <w:sz w:val="24"/>
          <w:szCs w:val="24"/>
        </w:rPr>
        <w:t>Fråga om årsavgift. Styrelsen föreslår oförändrad 150 kr</w:t>
      </w:r>
    </w:p>
    <w:p w14:paraId="6050F909" w14:textId="77777777" w:rsidR="0035736F" w:rsidRDefault="0035736F">
      <w:pPr>
        <w:pStyle w:val="Standard"/>
        <w:rPr>
          <w:sz w:val="24"/>
          <w:szCs w:val="24"/>
        </w:rPr>
      </w:pPr>
    </w:p>
    <w:p w14:paraId="284CD330" w14:textId="77777777" w:rsidR="0035736F" w:rsidRDefault="00346E62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17. Årsmötets avslutning.</w:t>
      </w:r>
    </w:p>
    <w:p w14:paraId="264EB14E" w14:textId="77777777" w:rsidR="0035736F" w:rsidRDefault="0035736F">
      <w:pPr>
        <w:pStyle w:val="Standard"/>
        <w:rPr>
          <w:sz w:val="24"/>
          <w:szCs w:val="24"/>
        </w:rPr>
      </w:pPr>
    </w:p>
    <w:sectPr w:rsidR="003573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17" w:right="1417" w:bottom="1417" w:left="123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A2B73" w14:textId="77777777" w:rsidR="00346E62" w:rsidRDefault="00346E62">
      <w:r>
        <w:separator/>
      </w:r>
    </w:p>
  </w:endnote>
  <w:endnote w:type="continuationSeparator" w:id="0">
    <w:p w14:paraId="4DC97856" w14:textId="77777777" w:rsidR="00346E62" w:rsidRDefault="0034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, 'Palatino Linotype'">
    <w:altName w:val="Cambri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61A33" w14:textId="77777777" w:rsidR="000053D0" w:rsidRDefault="000053D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B4584" w14:textId="77777777" w:rsidR="000053D0" w:rsidRDefault="000053D0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E7EE9" w14:textId="77777777" w:rsidR="000053D0" w:rsidRDefault="000053D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CC50" w14:textId="77777777" w:rsidR="00346E62" w:rsidRDefault="00346E62">
      <w:r>
        <w:rPr>
          <w:color w:val="000000"/>
        </w:rPr>
        <w:separator/>
      </w:r>
    </w:p>
  </w:footnote>
  <w:footnote w:type="continuationSeparator" w:id="0">
    <w:p w14:paraId="7CF2FB66" w14:textId="77777777" w:rsidR="00346E62" w:rsidRDefault="00346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EEB7B" w14:textId="77777777" w:rsidR="000053D0" w:rsidRDefault="000053D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9274F" w14:textId="7B88EDE4" w:rsidR="006A5B43" w:rsidRDefault="00346E62">
    <w:pPr>
      <w:pStyle w:val="Sidhuvud"/>
      <w:jc w:val="center"/>
    </w:pPr>
    <w:r>
      <w:rPr>
        <w:rFonts w:ascii="Cambria, 'Palatino Linotype'" w:hAnsi="Cambria, 'Palatino Linotype'"/>
        <w:b/>
        <w:sz w:val="24"/>
        <w:lang w:eastAsia="sv-SE"/>
      </w:rPr>
      <w:t xml:space="preserve">Hargshamns Folkets Husförening U.P.A </w:t>
    </w:r>
    <w:r w:rsidR="000053D0">
      <w:rPr>
        <w:rFonts w:ascii="Cambria, 'Palatino Linotype'" w:hAnsi="Cambria, 'Palatino Linotype'"/>
        <w:b/>
        <w:sz w:val="24"/>
        <w:lang w:eastAsia="sv-SE"/>
      </w:rPr>
      <w:t xml:space="preserve">                                    </w:t>
    </w: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</w:rPr>
      <w:t>1</w:t>
    </w:r>
    <w:r>
      <w:rPr>
        <w:rStyle w:val="Sidnumm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1C2E" w14:textId="77777777" w:rsidR="000053D0" w:rsidRDefault="000053D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2E95"/>
    <w:multiLevelType w:val="multilevel"/>
    <w:tmpl w:val="6C8E06DE"/>
    <w:styleLink w:val="WW8Num2"/>
    <w:lvl w:ilvl="0">
      <w:start w:val="1"/>
      <w:numFmt w:val="lowerLetter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AAA290F"/>
    <w:multiLevelType w:val="multilevel"/>
    <w:tmpl w:val="DBD2B5E8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736F"/>
    <w:rsid w:val="000053D0"/>
    <w:rsid w:val="00346E62"/>
    <w:rsid w:val="0035736F"/>
    <w:rsid w:val="00757E1D"/>
    <w:rsid w:val="008327EB"/>
    <w:rsid w:val="00E1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DD5C8"/>
  <w15:docId w15:val="{E342D1AD-A204-4F3F-9023-EF133ABD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sv-SE" w:eastAsia="sv-SE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Rubrik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Arial" w:hAnsi="Arial"/>
      <w:b/>
      <w:i/>
      <w:sz w:val="24"/>
      <w:lang w:eastAsia="zh-CN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Gothic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Rubrik">
    <w:name w:val="Title"/>
    <w:basedOn w:val="Standard"/>
    <w:next w:val="Textbody"/>
    <w:uiPriority w:val="10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Underrubrik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Tahoma"/>
    </w:rPr>
  </w:style>
  <w:style w:type="paragraph" w:styleId="Beskrivning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Sidhuvud">
    <w:name w:val="header"/>
    <w:basedOn w:val="Standard"/>
    <w:pPr>
      <w:tabs>
        <w:tab w:val="center" w:pos="4536"/>
        <w:tab w:val="right" w:pos="9072"/>
      </w:tabs>
    </w:pPr>
    <w:rPr>
      <w:lang w:eastAsia="zh-CN"/>
    </w:rPr>
  </w:style>
  <w:style w:type="paragraph" w:styleId="Sidfot">
    <w:name w:val="footer"/>
    <w:basedOn w:val="Standard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character" w:customStyle="1" w:styleId="NumberingSymbols">
    <w:name w:val="Numbering Symbols"/>
  </w:style>
  <w:style w:type="numbering" w:customStyle="1" w:styleId="WW8Num1">
    <w:name w:val="WW8Num1"/>
    <w:basedOn w:val="Ingenlista"/>
    <w:pPr>
      <w:numPr>
        <w:numId w:val="1"/>
      </w:numPr>
    </w:pPr>
  </w:style>
  <w:style w:type="numbering" w:customStyle="1" w:styleId="WW8Num2">
    <w:name w:val="WW8Num2"/>
    <w:basedOn w:val="Inge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Dagordning till årsmötet den 20/3 2014 kl</dc:title>
  <dc:creator>Karin Åhström</dc:creator>
  <cp:lastModifiedBy>Elisabeth Gustafsson</cp:lastModifiedBy>
  <cp:revision>2</cp:revision>
  <dcterms:created xsi:type="dcterms:W3CDTF">2022-03-01T10:32:00Z</dcterms:created>
  <dcterms:modified xsi:type="dcterms:W3CDTF">2022-03-01T10:32:00Z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 1">
    <vt:lpwstr/>
  </property>
  <property fmtid="{D5CDD505-2E9C-101B-9397-08002B2CF9AE}" pid="3" name="Information 2">
    <vt:lpwstr/>
  </property>
  <property fmtid="{D5CDD505-2E9C-101B-9397-08002B2CF9AE}" pid="4" name="Information 3">
    <vt:lpwstr/>
  </property>
  <property fmtid="{D5CDD505-2E9C-101B-9397-08002B2CF9AE}" pid="5" name="Information 4">
    <vt:lpwstr/>
  </property>
</Properties>
</file>